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06DBA6" w14:textId="77777777" w:rsidR="0029755B" w:rsidRDefault="00D5527A">
      <w:pPr>
        <w:wordWrap w:val="0"/>
        <w:spacing w:line="336" w:lineRule="auto"/>
        <w:jc w:val="right"/>
        <w:rPr>
          <w:rFonts w:ascii="Arial" w:hAnsi="Arial"/>
        </w:rPr>
      </w:pPr>
      <w:bookmarkStart w:id="0" w:name="Tab00comune__1"/>
      <w:r>
        <w:rPr>
          <w:rFonts w:ascii="Arial" w:hAnsi="Arial"/>
          <w:i/>
        </w:rPr>
        <w:t>Al Signor Sindaco del Comune di MONTEBELLO JONICO</w:t>
      </w:r>
    </w:p>
    <w:p w14:paraId="7379FB37" w14:textId="77777777" w:rsidR="0029755B" w:rsidRDefault="00D5527A">
      <w:pPr>
        <w:spacing w:line="480" w:lineRule="auto"/>
        <w:jc w:val="right"/>
        <w:rPr>
          <w:rFonts w:ascii="Arial" w:hAnsi="Arial"/>
          <w:i/>
        </w:rPr>
      </w:pPr>
      <w:r>
        <w:rPr>
          <w:rFonts w:ascii="Arial" w:hAnsi="Arial"/>
          <w:i/>
        </w:rPr>
        <w:t>(Ufficio Elettorale)</w:t>
      </w:r>
    </w:p>
    <w:p w14:paraId="3EBE5046" w14:textId="05EA3053" w:rsidR="0029755B" w:rsidRDefault="006265DA">
      <w:pPr>
        <w:spacing w:line="480" w:lineRule="auto"/>
        <w:jc w:val="right"/>
        <w:rPr>
          <w:rFonts w:ascii="Arial" w:hAnsi="Arial"/>
          <w:b/>
          <w:bCs/>
        </w:rPr>
      </w:pPr>
      <w:r>
        <w:rPr>
          <w:rFonts w:ascii="Arial" w:hAnsi="Arial"/>
          <w:b/>
          <w:bCs/>
          <w:i/>
        </w:rPr>
        <w:t>protocollo.montebello</w:t>
      </w:r>
      <w:r w:rsidR="00D5527A">
        <w:rPr>
          <w:rFonts w:ascii="Arial" w:hAnsi="Arial"/>
          <w:b/>
          <w:bCs/>
          <w:i/>
        </w:rPr>
        <w:t>@</w:t>
      </w:r>
      <w:r>
        <w:rPr>
          <w:rFonts w:ascii="Arial" w:hAnsi="Arial"/>
          <w:b/>
          <w:bCs/>
          <w:i/>
        </w:rPr>
        <w:t>asmepec.</w:t>
      </w:r>
      <w:r w:rsidR="00D5527A">
        <w:rPr>
          <w:rFonts w:ascii="Arial" w:hAnsi="Arial"/>
          <w:b/>
          <w:bCs/>
          <w:i/>
        </w:rPr>
        <w:t>it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639"/>
      </w:tblGrid>
      <w:tr w:rsidR="0029755B" w14:paraId="67D28CB6" w14:textId="77777777">
        <w:trPr>
          <w:trHeight w:val="1134"/>
          <w:jc w:val="center"/>
        </w:trPr>
        <w:tc>
          <w:tcPr>
            <w:tcW w:w="9639" w:type="dxa"/>
            <w:shd w:val="clear" w:color="auto" w:fill="D9D9D9"/>
            <w:vAlign w:val="center"/>
          </w:tcPr>
          <w:bookmarkEnd w:id="0"/>
          <w:p w14:paraId="524A77D6" w14:textId="77777777" w:rsidR="0029755B" w:rsidRDefault="00D5527A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t>Dichiarazione di elettore attestante la volontà di esercitare</w:t>
            </w:r>
          </w:p>
          <w:p w14:paraId="593F5BFA" w14:textId="77777777" w:rsidR="0029755B" w:rsidRDefault="00D5527A">
            <w:pPr>
              <w:spacing w:line="264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t>il diritto di voto nell’abitazione in cui dimora</w:t>
            </w:r>
          </w:p>
          <w:p w14:paraId="5F643763" w14:textId="77777777" w:rsidR="0029755B" w:rsidRDefault="00D5527A">
            <w:pPr>
              <w:jc w:val="center"/>
              <w:rPr>
                <w:rFonts w:ascii="Arial" w:hAnsi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(art. 1 del D.L. 3 gennaio 2006, n. 1, e successive modificazioni)</w:t>
            </w:r>
          </w:p>
        </w:tc>
      </w:tr>
    </w:tbl>
    <w:p w14:paraId="3ACDF999" w14:textId="77777777" w:rsidR="0029755B" w:rsidRDefault="0029755B">
      <w:pPr>
        <w:jc w:val="center"/>
        <w:rPr>
          <w:rFonts w:ascii="Arial" w:hAnsi="Arial"/>
          <w:sz w:val="16"/>
          <w:szCs w:val="16"/>
        </w:rPr>
      </w:pPr>
    </w:p>
    <w:p w14:paraId="5CF334E9" w14:textId="77777777" w:rsidR="0029755B" w:rsidRDefault="0029755B">
      <w:pPr>
        <w:jc w:val="center"/>
        <w:rPr>
          <w:rFonts w:ascii="Arial" w:hAnsi="Arial"/>
          <w:sz w:val="16"/>
          <w:szCs w:val="16"/>
        </w:rPr>
      </w:pPr>
    </w:p>
    <w:p w14:paraId="46F96D06" w14:textId="5860EC62" w:rsidR="0029755B" w:rsidRDefault="0061232D">
      <w:pPr>
        <w:jc w:val="center"/>
        <w:rPr>
          <w:rFonts w:ascii="Arial" w:hAnsi="Arial"/>
          <w:b/>
          <w:sz w:val="22"/>
          <w:szCs w:val="20"/>
          <w:u w:val="single"/>
        </w:rPr>
      </w:pPr>
      <w:r>
        <w:rPr>
          <w:rFonts w:ascii="Arial" w:hAnsi="Arial"/>
          <w:b/>
          <w:sz w:val="22"/>
          <w:szCs w:val="20"/>
          <w:u w:val="single"/>
        </w:rPr>
        <w:t>ELEZIONE DEL SINDACO E DELCONSIGLIO COMUNALE D</w:t>
      </w:r>
      <w:r w:rsidR="00D5527A">
        <w:rPr>
          <w:rFonts w:ascii="Arial" w:hAnsi="Arial"/>
          <w:b/>
          <w:sz w:val="22"/>
          <w:szCs w:val="20"/>
          <w:u w:val="single"/>
        </w:rPr>
        <w:t>EL 24 E 25 MAGGIO 2026</w:t>
      </w:r>
    </w:p>
    <w:p w14:paraId="19596151" w14:textId="77777777" w:rsidR="0061232D" w:rsidRDefault="0061232D">
      <w:pPr>
        <w:jc w:val="center"/>
        <w:rPr>
          <w:rFonts w:ascii="Arial" w:hAnsi="Arial"/>
          <w:sz w:val="16"/>
          <w:szCs w:val="16"/>
        </w:rPr>
      </w:pPr>
    </w:p>
    <w:p w14:paraId="1F354E66" w14:textId="77777777" w:rsidR="0029755B" w:rsidRDefault="0029755B">
      <w:pPr>
        <w:jc w:val="center"/>
        <w:rPr>
          <w:rFonts w:ascii="Arial" w:hAnsi="Arial"/>
          <w:sz w:val="16"/>
          <w:szCs w:val="16"/>
        </w:rPr>
      </w:pPr>
    </w:p>
    <w:p w14:paraId="29EE399C" w14:textId="77777777" w:rsidR="0029755B" w:rsidRDefault="00D5527A" w:rsidP="00EF3938">
      <w:pPr>
        <w:spacing w:line="276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Il/La sottoscritto/a   ……………………………………………………………………………. …………………..  </w:t>
      </w:r>
    </w:p>
    <w:p w14:paraId="216A3410" w14:textId="77777777" w:rsidR="0029755B" w:rsidRDefault="00D5527A" w:rsidP="00EF3938">
      <w:pPr>
        <w:spacing w:line="276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nato/a </w:t>
      </w:r>
      <w:proofErr w:type="spellStart"/>
      <w:r>
        <w:rPr>
          <w:rFonts w:ascii="Arial" w:hAnsi="Arial"/>
          <w:sz w:val="20"/>
          <w:szCs w:val="20"/>
        </w:rPr>
        <w:t>a</w:t>
      </w:r>
      <w:proofErr w:type="spellEnd"/>
      <w:r>
        <w:rPr>
          <w:rFonts w:ascii="Arial" w:hAnsi="Arial"/>
          <w:sz w:val="20"/>
          <w:szCs w:val="20"/>
        </w:rPr>
        <w:t xml:space="preserve">  …………………………….       il </w:t>
      </w:r>
      <w:bookmarkStart w:id="1" w:name="TAB04NDATA__1"/>
      <w:r>
        <w:rPr>
          <w:rFonts w:ascii="Arial" w:hAnsi="Arial"/>
          <w:sz w:val="20"/>
          <w:szCs w:val="20"/>
        </w:rPr>
        <w:t>…………………………</w:t>
      </w:r>
      <w:bookmarkEnd w:id="1"/>
      <w:r>
        <w:rPr>
          <w:rFonts w:ascii="Arial" w:hAnsi="Arial"/>
          <w:sz w:val="20"/>
          <w:szCs w:val="20"/>
        </w:rPr>
        <w:t>……………………………………………..</w:t>
      </w:r>
    </w:p>
    <w:p w14:paraId="3A129A15" w14:textId="77777777" w:rsidR="0029755B" w:rsidRDefault="00D5527A" w:rsidP="00EF3938">
      <w:pPr>
        <w:spacing w:line="276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residente in </w:t>
      </w:r>
      <w:bookmarkStart w:id="2" w:name="Tab04Comune__1"/>
      <w:r>
        <w:rPr>
          <w:rFonts w:ascii="Arial" w:hAnsi="Arial"/>
          <w:sz w:val="20"/>
          <w:szCs w:val="20"/>
        </w:rPr>
        <w:t>………………………………</w:t>
      </w:r>
      <w:bookmarkEnd w:id="2"/>
      <w:r>
        <w:rPr>
          <w:rFonts w:ascii="Arial" w:hAnsi="Arial"/>
          <w:sz w:val="20"/>
          <w:szCs w:val="20"/>
        </w:rPr>
        <w:t xml:space="preserve"> Via ……………………………………………………………………..</w:t>
      </w:r>
    </w:p>
    <w:p w14:paraId="5DC4F543" w14:textId="0C9BEBC4" w:rsidR="003C15C3" w:rsidRDefault="003C15C3" w:rsidP="00EF3938">
      <w:pPr>
        <w:spacing w:line="276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telefono/cellulare ……………………………………… email ……………………………………………………</w:t>
      </w:r>
    </w:p>
    <w:p w14:paraId="6DEFF36E" w14:textId="77777777" w:rsidR="0029755B" w:rsidRDefault="00D5527A" w:rsidP="00EF3938">
      <w:pPr>
        <w:spacing w:line="276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tessera elettorale n. </w:t>
      </w:r>
      <w:bookmarkStart w:id="3" w:name="Tab04Tessera__1"/>
      <w:r>
        <w:rPr>
          <w:rFonts w:ascii="Arial" w:hAnsi="Arial"/>
          <w:sz w:val="20"/>
          <w:szCs w:val="20"/>
        </w:rPr>
        <w:t>…………………………….</w:t>
      </w:r>
      <w:bookmarkEnd w:id="3"/>
      <w:r>
        <w:rPr>
          <w:rFonts w:ascii="Arial" w:hAnsi="Arial"/>
          <w:sz w:val="20"/>
          <w:szCs w:val="20"/>
        </w:rPr>
        <w:t xml:space="preserve">  sezione n. ………       del Comune di residenza</w:t>
      </w:r>
    </w:p>
    <w:p w14:paraId="1CF398E2" w14:textId="14DD62DB" w:rsidR="0029755B" w:rsidRDefault="00D5527A" w:rsidP="006265DA">
      <w:pPr>
        <w:spacing w:before="120" w:line="360" w:lineRule="auto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2"/>
          <w:szCs w:val="20"/>
        </w:rPr>
        <w:t>D I C H I A R A</w:t>
      </w:r>
    </w:p>
    <w:p w14:paraId="51470298" w14:textId="77777777" w:rsidR="006265DA" w:rsidRP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Cambria Math" w:hAnsi="Cambria Math" w:cs="Cambria Math"/>
          <w:sz w:val="20"/>
          <w:szCs w:val="20"/>
        </w:rPr>
        <w:t>⃝</w:t>
      </w:r>
      <w:r w:rsidRPr="006265DA">
        <w:rPr>
          <w:rFonts w:ascii="Arial" w:hAnsi="Arial"/>
          <w:sz w:val="20"/>
          <w:szCs w:val="20"/>
        </w:rPr>
        <w:t xml:space="preserve">  di trovarsi in condizioni di gravissima infermità tali da impedirgli l’allontanamento dall’abitazione in cui dimora;</w:t>
      </w:r>
    </w:p>
    <w:p w14:paraId="7F90C402" w14:textId="77777777" w:rsid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Cambria Math" w:hAnsi="Cambria Math" w:cs="Cambria Math"/>
          <w:sz w:val="20"/>
          <w:szCs w:val="20"/>
        </w:rPr>
        <w:t>⃝</w:t>
      </w:r>
      <w:r w:rsidRPr="006265DA">
        <w:rPr>
          <w:rFonts w:ascii="Arial" w:hAnsi="Arial"/>
          <w:sz w:val="20"/>
          <w:szCs w:val="20"/>
        </w:rPr>
        <w:t xml:space="preserve"> di trovarsi in dipendenza continuativa e vitale da apparecchiature elettromedicali, tali da impedirgli l’allontanamento dall’abitazione in cui dimora;</w:t>
      </w:r>
    </w:p>
    <w:p w14:paraId="1A25BB78" w14:textId="77777777" w:rsidR="006265DA" w:rsidRPr="00FA4A5E" w:rsidRDefault="006265DA" w:rsidP="006265DA">
      <w:pPr>
        <w:spacing w:line="276" w:lineRule="auto"/>
        <w:jc w:val="both"/>
        <w:rPr>
          <w:rFonts w:ascii="Arial" w:hAnsi="Arial"/>
          <w:sz w:val="16"/>
          <w:szCs w:val="16"/>
        </w:rPr>
      </w:pPr>
    </w:p>
    <w:p w14:paraId="6FBC7D68" w14:textId="2ECEDEF1" w:rsidR="006265DA" w:rsidRP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Arial" w:hAnsi="Arial"/>
          <w:sz w:val="20"/>
          <w:szCs w:val="20"/>
        </w:rPr>
        <w:t>e pertanto, impossibilitato ad allontanar</w:t>
      </w:r>
      <w:r>
        <w:rPr>
          <w:rFonts w:ascii="Arial" w:hAnsi="Arial"/>
          <w:sz w:val="20"/>
          <w:szCs w:val="20"/>
        </w:rPr>
        <w:t>s</w:t>
      </w:r>
      <w:r w:rsidRPr="006265DA">
        <w:rPr>
          <w:rFonts w:ascii="Arial" w:hAnsi="Arial"/>
          <w:sz w:val="20"/>
          <w:szCs w:val="20"/>
        </w:rPr>
        <w:t>i dall’abitazione, anche con l’ausilio dei servizi previsti dall’art. 29 della legge 5/2/1992, n. 104,</w:t>
      </w:r>
    </w:p>
    <w:p w14:paraId="2D23E236" w14:textId="74D1C352" w:rsidR="006265DA" w:rsidRDefault="006265DA" w:rsidP="006265DA">
      <w:pPr>
        <w:spacing w:line="276" w:lineRule="auto"/>
        <w:jc w:val="center"/>
        <w:rPr>
          <w:rFonts w:ascii="Arial" w:hAnsi="Arial"/>
          <w:b/>
          <w:sz w:val="22"/>
          <w:szCs w:val="22"/>
        </w:rPr>
      </w:pPr>
      <w:r w:rsidRPr="006265DA">
        <w:rPr>
          <w:rFonts w:ascii="Arial" w:hAnsi="Arial"/>
          <w:b/>
          <w:sz w:val="22"/>
          <w:szCs w:val="22"/>
        </w:rPr>
        <w:t>CHIEDE</w:t>
      </w:r>
    </w:p>
    <w:p w14:paraId="2E3F21AB" w14:textId="77777777" w:rsidR="006265DA" w:rsidRPr="00FA4A5E" w:rsidRDefault="006265DA" w:rsidP="006265DA">
      <w:pPr>
        <w:spacing w:line="276" w:lineRule="auto"/>
        <w:jc w:val="center"/>
        <w:rPr>
          <w:rFonts w:ascii="Arial" w:hAnsi="Arial"/>
          <w:b/>
          <w:sz w:val="16"/>
          <w:szCs w:val="16"/>
        </w:rPr>
      </w:pPr>
    </w:p>
    <w:p w14:paraId="54AA0CF4" w14:textId="675A78E9" w:rsidR="006265DA" w:rsidRDefault="006265DA" w:rsidP="00EF3938">
      <w:pPr>
        <w:jc w:val="both"/>
        <w:rPr>
          <w:rFonts w:ascii="Arial" w:hAnsi="Arial"/>
          <w:sz w:val="20"/>
          <w:szCs w:val="20"/>
        </w:rPr>
      </w:pPr>
      <w:r w:rsidRPr="006265DA">
        <w:rPr>
          <w:rFonts w:ascii="Arial" w:hAnsi="Arial"/>
          <w:sz w:val="20"/>
          <w:szCs w:val="20"/>
        </w:rPr>
        <w:t xml:space="preserve">In applicazione della normativa su menzionata, di volere esprimere il voto </w:t>
      </w:r>
      <w:r>
        <w:rPr>
          <w:rFonts w:ascii="Arial" w:hAnsi="Arial"/>
          <w:sz w:val="20"/>
          <w:szCs w:val="20"/>
        </w:rPr>
        <w:t xml:space="preserve">per </w:t>
      </w:r>
      <w:r w:rsidRPr="006265DA">
        <w:rPr>
          <w:rFonts w:ascii="Arial" w:hAnsi="Arial"/>
          <w:sz w:val="20"/>
          <w:szCs w:val="20"/>
        </w:rPr>
        <w:t xml:space="preserve">le elezioni dei giorni 24 E 25 MAGGIO 2026 </w:t>
      </w:r>
      <w:r w:rsidRPr="006265DA">
        <w:rPr>
          <w:rFonts w:ascii="Arial" w:hAnsi="Arial"/>
          <w:sz w:val="20"/>
          <w:szCs w:val="20"/>
        </w:rPr>
        <w:t>presso:</w:t>
      </w:r>
    </w:p>
    <w:p w14:paraId="514B8B42" w14:textId="77777777" w:rsidR="006265DA" w:rsidRPr="006265DA" w:rsidRDefault="006265DA" w:rsidP="00EF3938">
      <w:pPr>
        <w:jc w:val="both"/>
        <w:rPr>
          <w:rFonts w:ascii="Arial" w:hAnsi="Arial"/>
          <w:sz w:val="20"/>
          <w:szCs w:val="20"/>
        </w:rPr>
      </w:pPr>
    </w:p>
    <w:p w14:paraId="1ABFD698" w14:textId="77777777" w:rsidR="006265DA" w:rsidRPr="006265DA" w:rsidRDefault="006265DA" w:rsidP="00EF3938">
      <w:pPr>
        <w:jc w:val="both"/>
        <w:rPr>
          <w:rFonts w:ascii="Arial" w:hAnsi="Arial"/>
          <w:sz w:val="20"/>
          <w:szCs w:val="20"/>
        </w:rPr>
      </w:pPr>
      <w:r w:rsidRPr="006265DA">
        <w:rPr>
          <w:rFonts w:ascii="Cambria Math" w:hAnsi="Cambria Math" w:cs="Cambria Math"/>
          <w:sz w:val="20"/>
          <w:szCs w:val="20"/>
        </w:rPr>
        <w:t>⃝</w:t>
      </w:r>
      <w:r w:rsidRPr="006265DA">
        <w:rPr>
          <w:rFonts w:ascii="Arial" w:hAnsi="Arial"/>
          <w:sz w:val="20"/>
          <w:szCs w:val="20"/>
        </w:rPr>
        <w:t xml:space="preserve"> la propria residenza all’indirizzo sopraindicato;</w:t>
      </w:r>
    </w:p>
    <w:p w14:paraId="2ECD6F7D" w14:textId="77777777" w:rsidR="003C15C3" w:rsidRDefault="006265DA" w:rsidP="00EF3938">
      <w:pPr>
        <w:jc w:val="both"/>
        <w:rPr>
          <w:rFonts w:ascii="Arial" w:hAnsi="Arial"/>
          <w:sz w:val="20"/>
          <w:szCs w:val="20"/>
        </w:rPr>
      </w:pPr>
      <w:r w:rsidRPr="006265DA">
        <w:rPr>
          <w:rFonts w:ascii="Cambria Math" w:hAnsi="Cambria Math" w:cs="Cambria Math"/>
          <w:sz w:val="20"/>
          <w:szCs w:val="20"/>
        </w:rPr>
        <w:t>⃝</w:t>
      </w:r>
      <w:r w:rsidRPr="006265DA">
        <w:rPr>
          <w:rFonts w:ascii="Arial" w:hAnsi="Arial"/>
          <w:sz w:val="20"/>
          <w:szCs w:val="20"/>
        </w:rPr>
        <w:t xml:space="preserve"> il proprio attuale domicilio sito nel Comune di </w:t>
      </w:r>
      <w:r>
        <w:rPr>
          <w:rFonts w:ascii="Arial" w:hAnsi="Arial"/>
          <w:sz w:val="20"/>
          <w:szCs w:val="20"/>
        </w:rPr>
        <w:t xml:space="preserve">Montebello Jonico in </w:t>
      </w:r>
    </w:p>
    <w:p w14:paraId="4F748F99" w14:textId="1A3AD332" w:rsidR="006265DA" w:rsidRPr="006265DA" w:rsidRDefault="003C15C3" w:rsidP="00EF393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Via</w:t>
      </w:r>
      <w:r w:rsidR="006265DA" w:rsidRPr="006265DA">
        <w:rPr>
          <w:rFonts w:ascii="Arial" w:hAnsi="Arial"/>
          <w:sz w:val="20"/>
          <w:szCs w:val="20"/>
        </w:rPr>
        <w:t xml:space="preserve"> _________________________________________________________________ n. _____________</w:t>
      </w:r>
    </w:p>
    <w:p w14:paraId="1B3AF2F9" w14:textId="77777777" w:rsid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</w:p>
    <w:p w14:paraId="6E9C90FA" w14:textId="77777777" w:rsidR="006265DA" w:rsidRP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Arial" w:hAnsi="Arial"/>
          <w:sz w:val="20"/>
          <w:szCs w:val="20"/>
        </w:rPr>
        <w:t>A tal fine dichiara, sotto la sua responsabilità:</w:t>
      </w:r>
    </w:p>
    <w:p w14:paraId="0772BFE9" w14:textId="77777777" w:rsidR="006265DA" w:rsidRP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Arial" w:hAnsi="Arial"/>
          <w:sz w:val="20"/>
          <w:szCs w:val="20"/>
        </w:rPr>
        <w:t>a)</w:t>
      </w:r>
      <w:r w:rsidRPr="006265DA">
        <w:rPr>
          <w:rFonts w:ascii="Arial" w:hAnsi="Arial"/>
          <w:sz w:val="20"/>
          <w:szCs w:val="20"/>
        </w:rPr>
        <w:tab/>
        <w:t>di essere a conoscenza di quanto prescritto dall’art. 76 del D.P.R. 445/2000, sulla responsabilità penale cui può andare incontro in caso di dichiarazioni mendaci;</w:t>
      </w:r>
    </w:p>
    <w:p w14:paraId="5838EF23" w14:textId="612C488A" w:rsidR="006265DA" w:rsidRPr="006265DA" w:rsidRDefault="006265DA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6265DA">
        <w:rPr>
          <w:rFonts w:ascii="Arial" w:hAnsi="Arial"/>
          <w:sz w:val="20"/>
          <w:szCs w:val="20"/>
        </w:rPr>
        <w:t>b)</w:t>
      </w:r>
      <w:r w:rsidRPr="006265DA">
        <w:rPr>
          <w:rFonts w:ascii="Arial" w:hAnsi="Arial"/>
          <w:sz w:val="20"/>
          <w:szCs w:val="20"/>
        </w:rPr>
        <w:tab/>
        <w:t xml:space="preserve">di essere elettore del Comune di </w:t>
      </w:r>
      <w:r>
        <w:rPr>
          <w:rFonts w:ascii="Arial" w:hAnsi="Arial"/>
          <w:sz w:val="20"/>
          <w:szCs w:val="20"/>
        </w:rPr>
        <w:t>Montebello Jonico</w:t>
      </w:r>
      <w:r w:rsidRPr="006265DA">
        <w:rPr>
          <w:rFonts w:ascii="Arial" w:hAnsi="Arial"/>
          <w:sz w:val="20"/>
          <w:szCs w:val="20"/>
        </w:rPr>
        <w:t>.</w:t>
      </w:r>
    </w:p>
    <w:p w14:paraId="59F327FD" w14:textId="77777777" w:rsidR="0029755B" w:rsidRDefault="0029755B" w:rsidP="006265DA">
      <w:pPr>
        <w:spacing w:line="276" w:lineRule="auto"/>
        <w:jc w:val="both"/>
        <w:rPr>
          <w:rFonts w:ascii="Arial" w:hAnsi="Arial"/>
          <w:sz w:val="20"/>
          <w:szCs w:val="20"/>
        </w:rPr>
      </w:pPr>
      <w:bookmarkStart w:id="4" w:name="_GoBack"/>
      <w:bookmarkEnd w:id="4"/>
    </w:p>
    <w:p w14:paraId="10AE5BCC" w14:textId="77777777" w:rsidR="0029755B" w:rsidRDefault="00D5527A" w:rsidP="006265D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tal fine allega:</w:t>
      </w:r>
    </w:p>
    <w:p w14:paraId="00B52AE0" w14:textId="77777777" w:rsidR="0029755B" w:rsidRDefault="00D5527A" w:rsidP="006265DA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5" w:name="_Hlk208484172"/>
      <w:r>
        <w:rPr>
          <w:rFonts w:ascii="Arial" w:hAnsi="Arial" w:cs="Arial"/>
          <w:sz w:val="20"/>
          <w:szCs w:val="20"/>
        </w:rPr>
        <w:t>Copia di un documento di identità in corso di validità</w:t>
      </w:r>
    </w:p>
    <w:p w14:paraId="416412B5" w14:textId="77777777" w:rsidR="0029755B" w:rsidRDefault="00D5527A" w:rsidP="006265DA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Copia della tessera elettorale;</w:t>
      </w:r>
    </w:p>
    <w:p w14:paraId="41AE7DA9" w14:textId="37D8C893" w:rsidR="0029755B" w:rsidRDefault="00D5527A" w:rsidP="006265DA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Certificato rilasciato dal funzionario medico designato dall'A.S.</w:t>
      </w:r>
      <w:bookmarkEnd w:id="5"/>
      <w:r w:rsidR="00792060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 xml:space="preserve">. di </w:t>
      </w:r>
      <w:r w:rsidR="00792060">
        <w:rPr>
          <w:rFonts w:ascii="Arial" w:hAnsi="Arial" w:cs="Arial"/>
          <w:sz w:val="20"/>
          <w:szCs w:val="20"/>
        </w:rPr>
        <w:t>MELITO DI PORTO SALVO</w:t>
      </w:r>
    </w:p>
    <w:p w14:paraId="15DA3DBA" w14:textId="77777777" w:rsidR="0029755B" w:rsidRDefault="00D5527A" w:rsidP="006265DA">
      <w:pPr>
        <w:spacing w:line="276" w:lineRule="auto"/>
        <w:ind w:left="340" w:hanging="3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da cui il/la sottoscritto/a risulta:</w:t>
      </w:r>
    </w:p>
    <w:p w14:paraId="0E354DD9" w14:textId="77777777" w:rsidR="0029755B" w:rsidRDefault="00D5527A" w:rsidP="006265DA">
      <w:pPr>
        <w:spacing w:line="276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6" w:name="Controllo3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4870EF">
        <w:rPr>
          <w:rFonts w:ascii="Arial" w:hAnsi="Arial" w:cs="Arial"/>
          <w:sz w:val="20"/>
          <w:szCs w:val="20"/>
        </w:rPr>
      </w:r>
      <w:r w:rsidR="004870EF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6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risulti impossibile </w:t>
      </w:r>
      <w:r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>
        <w:rPr>
          <w:rFonts w:ascii="Arial" w:hAnsi="Arial" w:cs="Arial"/>
          <w:spacing w:val="-2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"/>
            </w:textInput>
          </w:ffData>
        </w:fldChar>
      </w:r>
      <w:r>
        <w:rPr>
          <w:rFonts w:ascii="Arial" w:hAnsi="Arial" w:cs="Arial"/>
          <w:spacing w:val="-2"/>
          <w:sz w:val="20"/>
          <w:szCs w:val="20"/>
        </w:rPr>
        <w:instrText xml:space="preserve"> FORMTEXT </w:instrText>
      </w:r>
      <w:r>
        <w:rPr>
          <w:rFonts w:ascii="Arial" w:hAnsi="Arial" w:cs="Arial"/>
          <w:spacing w:val="-2"/>
          <w:sz w:val="20"/>
          <w:szCs w:val="20"/>
        </w:rPr>
      </w:r>
      <w:r>
        <w:rPr>
          <w:rFonts w:ascii="Arial" w:hAnsi="Arial" w:cs="Arial"/>
          <w:spacing w:val="-2"/>
          <w:sz w:val="20"/>
          <w:szCs w:val="20"/>
        </w:rPr>
        <w:fldChar w:fldCharType="separate"/>
      </w:r>
      <w:r>
        <w:rPr>
          <w:rFonts w:ascii="Arial" w:hAnsi="Arial" w:cs="Arial"/>
          <w:spacing w:val="-2"/>
          <w:sz w:val="20"/>
          <w:szCs w:val="20"/>
        </w:rPr>
        <w:t>.....</w:t>
      </w:r>
      <w:r>
        <w:rPr>
          <w:rFonts w:ascii="Arial" w:hAnsi="Arial" w:cs="Arial"/>
          <w:spacing w:val="-2"/>
          <w:sz w:val="20"/>
          <w:szCs w:val="20"/>
        </w:rPr>
        <w:fldChar w:fldCharType="end"/>
      </w:r>
      <w:r>
        <w:rPr>
          <w:rFonts w:ascii="Arial" w:hAnsi="Arial" w:cs="Arial"/>
          <w:spacing w:val="-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(almeno 60) decorrenti dalla data di rilascio del certificato.</w:t>
      </w:r>
    </w:p>
    <w:p w14:paraId="62154A99" w14:textId="77777777" w:rsidR="0029755B" w:rsidRDefault="00D5527A" w:rsidP="006265DA">
      <w:pPr>
        <w:spacing w:line="276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2"/>
          <w:sz w:val="20"/>
          <w:szCs w:val="20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Controllo4"/>
      <w:r>
        <w:rPr>
          <w:rFonts w:ascii="Arial" w:hAnsi="Arial" w:cs="Arial"/>
          <w:spacing w:val="2"/>
          <w:sz w:val="20"/>
          <w:szCs w:val="20"/>
        </w:rPr>
        <w:instrText xml:space="preserve"> FORMCHECKBOX </w:instrText>
      </w:r>
      <w:r w:rsidR="004870EF">
        <w:rPr>
          <w:rFonts w:ascii="Arial" w:hAnsi="Arial" w:cs="Arial"/>
          <w:spacing w:val="2"/>
          <w:sz w:val="20"/>
          <w:szCs w:val="20"/>
        </w:rPr>
      </w:r>
      <w:r w:rsidR="004870EF">
        <w:rPr>
          <w:rFonts w:ascii="Arial" w:hAnsi="Arial" w:cs="Arial"/>
          <w:spacing w:val="2"/>
          <w:sz w:val="20"/>
          <w:szCs w:val="20"/>
        </w:rPr>
        <w:fldChar w:fldCharType="separate"/>
      </w:r>
      <w:r>
        <w:rPr>
          <w:rFonts w:ascii="Arial" w:hAnsi="Arial" w:cs="Arial"/>
          <w:spacing w:val="2"/>
          <w:sz w:val="20"/>
          <w:szCs w:val="20"/>
        </w:rPr>
        <w:fldChar w:fldCharType="end"/>
      </w:r>
      <w:bookmarkEnd w:id="7"/>
      <w:r>
        <w:rPr>
          <w:rFonts w:ascii="Arial" w:hAnsi="Arial" w:cs="Arial"/>
          <w:spacing w:val="2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09FA0267" w14:textId="77777777" w:rsidR="00EF3938" w:rsidRDefault="00EF3938" w:rsidP="006265DA">
      <w:pPr>
        <w:spacing w:line="276" w:lineRule="auto"/>
        <w:ind w:left="680" w:hanging="340"/>
        <w:jc w:val="both"/>
        <w:rPr>
          <w:rFonts w:ascii="Arial" w:hAnsi="Arial" w:cs="Arial"/>
          <w:sz w:val="20"/>
          <w:szCs w:val="20"/>
        </w:rPr>
      </w:pPr>
    </w:p>
    <w:p w14:paraId="026315AD" w14:textId="4C583A48" w:rsidR="0029755B" w:rsidRPr="00EF3938" w:rsidRDefault="00EF3938" w:rsidP="00EF3938">
      <w:pPr>
        <w:pStyle w:val="Default"/>
        <w:spacing w:line="276" w:lineRule="auto"/>
        <w:jc w:val="both"/>
        <w:rPr>
          <w:rFonts w:ascii="Arial" w:hAnsi="Arial" w:cs="Arial"/>
          <w:bCs/>
          <w:sz w:val="16"/>
          <w:szCs w:val="16"/>
        </w:rPr>
      </w:pPr>
      <w:r w:rsidRPr="00EF3938">
        <w:rPr>
          <w:rFonts w:ascii="Arial" w:hAnsi="Arial" w:cs="Arial"/>
          <w:bCs/>
          <w:sz w:val="16"/>
          <w:szCs w:val="16"/>
        </w:rPr>
        <w:t xml:space="preserve">Il/la sottoscritto/a dichiara inoltre di essere informato/a, ai sensi dell’art. 11 del </w:t>
      </w:r>
      <w:proofErr w:type="spellStart"/>
      <w:r w:rsidRPr="00EF3938">
        <w:rPr>
          <w:rFonts w:ascii="Arial" w:hAnsi="Arial" w:cs="Arial"/>
          <w:bCs/>
          <w:sz w:val="16"/>
          <w:szCs w:val="16"/>
        </w:rPr>
        <w:t>D.Lgs.</w:t>
      </w:r>
      <w:proofErr w:type="spellEnd"/>
      <w:r w:rsidRPr="00EF3938">
        <w:rPr>
          <w:rFonts w:ascii="Arial" w:hAnsi="Arial" w:cs="Arial"/>
          <w:bCs/>
          <w:sz w:val="16"/>
          <w:szCs w:val="16"/>
        </w:rPr>
        <w:t xml:space="preserve"> 196/2003 che i dati personali saranno trattati, anche con strumenti informatici, esclusivamente nell’ambito del procedimento per il quale la presente dichiarazione viene resa.</w:t>
      </w:r>
    </w:p>
    <w:p w14:paraId="573AD074" w14:textId="77777777" w:rsidR="00EF3938" w:rsidRDefault="00EF3938" w:rsidP="006265DA">
      <w:pPr>
        <w:spacing w:line="276" w:lineRule="auto"/>
        <w:ind w:firstLine="340"/>
        <w:jc w:val="both"/>
        <w:rPr>
          <w:rFonts w:ascii="Arial" w:hAnsi="Arial"/>
          <w:i/>
          <w:sz w:val="20"/>
          <w:szCs w:val="20"/>
        </w:rPr>
      </w:pPr>
    </w:p>
    <w:p w14:paraId="4FAE6086" w14:textId="77777777" w:rsidR="00EF3938" w:rsidRDefault="00D5527A" w:rsidP="00EF3938">
      <w:pPr>
        <w:spacing w:line="276" w:lineRule="auto"/>
        <w:ind w:firstLine="34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>Data ……………………………..</w:t>
      </w:r>
      <w:r w:rsidR="00EF3938">
        <w:rPr>
          <w:rFonts w:ascii="Arial" w:hAnsi="Arial"/>
          <w:i/>
          <w:sz w:val="20"/>
          <w:szCs w:val="20"/>
        </w:rPr>
        <w:t xml:space="preserve">                                           </w:t>
      </w:r>
      <w:r>
        <w:rPr>
          <w:rFonts w:ascii="Arial" w:hAnsi="Arial"/>
          <w:b/>
          <w:sz w:val="20"/>
          <w:szCs w:val="20"/>
        </w:rPr>
        <w:t>Il/La dichiarante</w:t>
      </w:r>
    </w:p>
    <w:p w14:paraId="47346A7A" w14:textId="77777777" w:rsidR="00EF3938" w:rsidRDefault="00EF3938" w:rsidP="00EF3938">
      <w:pPr>
        <w:spacing w:line="276" w:lineRule="auto"/>
        <w:ind w:firstLine="34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   </w:t>
      </w:r>
    </w:p>
    <w:p w14:paraId="5EB8150D" w14:textId="474FEE1D" w:rsidR="0029755B" w:rsidRPr="00EF3938" w:rsidRDefault="00EF3938" w:rsidP="00EF3938">
      <w:pPr>
        <w:spacing w:line="276" w:lineRule="auto"/>
        <w:ind w:firstLine="34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        </w:t>
      </w:r>
      <w:r w:rsidR="00D5527A">
        <w:rPr>
          <w:rFonts w:ascii="Arial" w:hAnsi="Arial"/>
          <w:i/>
          <w:sz w:val="20"/>
          <w:szCs w:val="20"/>
        </w:rPr>
        <w:t>……………………………..</w:t>
      </w:r>
    </w:p>
    <w:sectPr w:rsidR="0029755B" w:rsidRPr="00EF3938">
      <w:footerReference w:type="default" r:id="rId8"/>
      <w:pgSz w:w="11907" w:h="16840"/>
      <w:pgMar w:top="709" w:right="1134" w:bottom="426" w:left="1134" w:header="720" w:footer="41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20EDAB" w14:textId="77777777" w:rsidR="004870EF" w:rsidRDefault="004870EF">
      <w:r>
        <w:separator/>
      </w:r>
    </w:p>
  </w:endnote>
  <w:endnote w:type="continuationSeparator" w:id="0">
    <w:p w14:paraId="5BB524F0" w14:textId="77777777" w:rsidR="004870EF" w:rsidRDefault="0048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306048" w14:textId="77777777" w:rsidR="0029755B" w:rsidRDefault="00D5527A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ab/>
    </w:r>
  </w:p>
  <w:p w14:paraId="6643B38F" w14:textId="77777777" w:rsidR="0029755B" w:rsidRDefault="0029755B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8B9B0A" w14:textId="77777777" w:rsidR="004870EF" w:rsidRDefault="004870EF">
      <w:r>
        <w:separator/>
      </w:r>
    </w:p>
  </w:footnote>
  <w:footnote w:type="continuationSeparator" w:id="0">
    <w:p w14:paraId="19E3BE97" w14:textId="77777777" w:rsidR="004870EF" w:rsidRDefault="004870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C108B"/>
    <w:multiLevelType w:val="multilevel"/>
    <w:tmpl w:val="0CCC108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/>
  <w:attachedTemplate r:id="rId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rawingGridHorizontalOrigin w:val="1800"/>
  <w:drawingGridVerticalOrigin w:val="1440"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5FD"/>
    <w:rsid w:val="0002199B"/>
    <w:rsid w:val="00151F2E"/>
    <w:rsid w:val="0016568E"/>
    <w:rsid w:val="00173C1B"/>
    <w:rsid w:val="001805FD"/>
    <w:rsid w:val="001938C6"/>
    <w:rsid w:val="001A75F1"/>
    <w:rsid w:val="00206883"/>
    <w:rsid w:val="0029755B"/>
    <w:rsid w:val="002C7416"/>
    <w:rsid w:val="002E5FE6"/>
    <w:rsid w:val="002E7CF7"/>
    <w:rsid w:val="00307230"/>
    <w:rsid w:val="0031179B"/>
    <w:rsid w:val="00367F80"/>
    <w:rsid w:val="00397EB9"/>
    <w:rsid w:val="003C15C3"/>
    <w:rsid w:val="003D71D0"/>
    <w:rsid w:val="004140F7"/>
    <w:rsid w:val="00417CB8"/>
    <w:rsid w:val="004870EF"/>
    <w:rsid w:val="004A1D45"/>
    <w:rsid w:val="004B01BE"/>
    <w:rsid w:val="004C0064"/>
    <w:rsid w:val="00530406"/>
    <w:rsid w:val="005A1EA1"/>
    <w:rsid w:val="005A7F29"/>
    <w:rsid w:val="005C4838"/>
    <w:rsid w:val="0061232D"/>
    <w:rsid w:val="006265DA"/>
    <w:rsid w:val="006342B9"/>
    <w:rsid w:val="006537F2"/>
    <w:rsid w:val="006D5AD9"/>
    <w:rsid w:val="006F2E1B"/>
    <w:rsid w:val="007438A0"/>
    <w:rsid w:val="00746510"/>
    <w:rsid w:val="00787EB6"/>
    <w:rsid w:val="00792060"/>
    <w:rsid w:val="00823CC0"/>
    <w:rsid w:val="008C12D8"/>
    <w:rsid w:val="009C135D"/>
    <w:rsid w:val="009C78BC"/>
    <w:rsid w:val="00AD3D31"/>
    <w:rsid w:val="00B84600"/>
    <w:rsid w:val="00B9140C"/>
    <w:rsid w:val="00BC2B48"/>
    <w:rsid w:val="00C07E21"/>
    <w:rsid w:val="00C85AC0"/>
    <w:rsid w:val="00CB32CB"/>
    <w:rsid w:val="00D54403"/>
    <w:rsid w:val="00D5527A"/>
    <w:rsid w:val="00ED36D7"/>
    <w:rsid w:val="00EF253B"/>
    <w:rsid w:val="00EF3938"/>
    <w:rsid w:val="00F21FE5"/>
    <w:rsid w:val="00F23A58"/>
    <w:rsid w:val="00F51305"/>
    <w:rsid w:val="00F51D9E"/>
    <w:rsid w:val="00F83019"/>
    <w:rsid w:val="00F90FD1"/>
    <w:rsid w:val="00FA4A5E"/>
    <w:rsid w:val="605F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iPriority="0" w:unhideWhenUsed="0"/>
    <w:lsdException w:name="caption" w:uiPriority="35" w:qFormat="1"/>
    <w:lsdException w:name="page number" w:uiPriority="0" w:unhideWhenUsed="0"/>
    <w:lsdException w:name="Title" w:semiHidden="0" w:uiPriority="10" w:unhideWhenUsed="0" w:qFormat="1"/>
    <w:lsdException w:name="Default Paragraph Font" w:uiPriority="1"/>
    <w:lsdException w:name="Body Tex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pPr>
      <w:jc w:val="center"/>
    </w:pPr>
    <w:rPr>
      <w:rFonts w:ascii="Arial" w:hAnsi="Arial" w:cs="Arial"/>
      <w:sz w:val="16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customStyle="1" w:styleId="Default">
    <w:name w:val="Default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iPriority="0" w:unhideWhenUsed="0"/>
    <w:lsdException w:name="caption" w:uiPriority="35" w:qFormat="1"/>
    <w:lsdException w:name="page number" w:uiPriority="0" w:unhideWhenUsed="0"/>
    <w:lsdException w:name="Title" w:semiHidden="0" w:uiPriority="10" w:unhideWhenUsed="0" w:qFormat="1"/>
    <w:lsdException w:name="Default Paragraph Font" w:uiPriority="1"/>
    <w:lsdException w:name="Body Tex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pPr>
      <w:jc w:val="center"/>
    </w:pPr>
    <w:rPr>
      <w:rFonts w:ascii="Arial" w:hAnsi="Arial" w:cs="Arial"/>
      <w:sz w:val="16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customStyle="1" w:styleId="Default">
    <w:name w:val="Default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spariadmin\Dati%20applicazioni\Microsoft\Modelli\webE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webEle.dot</Template>
  <TotalTime>17</TotalTime>
  <Pages>1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>Grafiche E. Gaspari</Company>
  <LinksUpToDate>false</LinksUpToDate>
  <CharactersWithSpaces>2994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creator>Paolo Della Marchina</dc:creator>
  <cp:lastModifiedBy>Teresa</cp:lastModifiedBy>
  <cp:revision>7</cp:revision>
  <cp:lastPrinted>2026-04-11T09:22:00Z</cp:lastPrinted>
  <dcterms:created xsi:type="dcterms:W3CDTF">2026-04-11T09:22:00Z</dcterms:created>
  <dcterms:modified xsi:type="dcterms:W3CDTF">2026-04-11T09:51:00Z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5B729A9CE277444EBBB4AE307CB39D51_13</vt:lpwstr>
  </property>
</Properties>
</file>